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2 -->
  <w:body>
    <w:tbl>
      <w:tblPr>
        <w:tblW w:w="4820" w:type="pct"/>
        <w:tblInd w:w="6" w:type="dxa"/>
        <w:tblLayout w:type="fixed"/>
        <w:tblCellMar>
          <w:left w:w="0" w:type="dxa"/>
          <w:bottom w:w="288" w:type="dxa"/>
          <w:right w:w="720" w:type="dxa"/>
        </w:tblCellMar>
        <w:tblLook w:val="01E0"/>
      </w:tblPr>
      <w:tblGrid>
        <w:gridCol w:w="6248"/>
        <w:gridCol w:w="6248"/>
        <w:gridCol w:w="6244"/>
      </w:tblGrid>
      <w:tr w14:paraId="09E37EC1" w14:textId="77777777" w:rsidTr="00F10BC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8740" w:type="dxa"/>
            <w:gridSpan w:val="3"/>
          </w:tcPr>
          <w:p w:rsidR="00447E6E" w14:paraId="281557AE" w14:textId="77777777">
            <w:pPr>
              <w:ind w:left="650"/>
              <w:jc w:val="center"/>
            </w:pPr>
            <w:r>
              <w:rPr>
                <w:b/>
              </w:rPr>
              <w:t>House Bill  3487</w:t>
            </w:r>
          </w:p>
          <w:p w:rsidR="00447E6E" w14:paraId="55D16C40" w14:textId="77777777">
            <w:pPr>
              <w:ind w:left="650"/>
              <w:jc w:val="center"/>
            </w:pPr>
            <w:r>
              <w:t>Senate Amendments</w:t>
            </w:r>
          </w:p>
          <w:p w:rsidR="00447E6E" w14:paraId="5E32BC5F" w14:textId="77777777">
            <w:pPr>
              <w:ind w:left="650"/>
              <w:jc w:val="center"/>
            </w:pPr>
            <w:r>
              <w:t>Section-by-Section Analysis</w:t>
            </w:r>
          </w:p>
          <w:p w:rsidR="00447E6E" w14:paraId="5B7182A5" w14:textId="77777777">
            <w:pPr>
              <w:jc w:val="center"/>
            </w:pPr>
          </w:p>
        </w:tc>
      </w:tr>
      <w:tr w14:paraId="4DFE0684" w14:textId="77777777" w:rsidTr="00F10BC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6248" w:type="dxa"/>
            <w:tcMar>
              <w:bottom w:w="188" w:type="dxa"/>
              <w:right w:w="0" w:type="dxa"/>
            </w:tcMar>
          </w:tcPr>
          <w:p w:rsidR="00447E6E" w14:paraId="77826835" w14:textId="77777777">
            <w:pPr>
              <w:jc w:val="center"/>
            </w:pPr>
            <w:r>
              <w:t>HOUSE VERSION</w:t>
            </w:r>
          </w:p>
        </w:tc>
        <w:tc>
          <w:tcPr>
            <w:tcW w:w="6248" w:type="dxa"/>
            <w:tcMar>
              <w:bottom w:w="188" w:type="dxa"/>
              <w:right w:w="0" w:type="dxa"/>
            </w:tcMar>
          </w:tcPr>
          <w:p w:rsidR="00447E6E" w14:paraId="60E4BF00" w14:textId="77777777">
            <w:pPr>
              <w:jc w:val="center"/>
            </w:pPr>
            <w:r>
              <w:t>SENATE VERSION (CS)</w:t>
            </w:r>
          </w:p>
        </w:tc>
        <w:tc>
          <w:tcPr>
            <w:tcW w:w="6244" w:type="dxa"/>
            <w:tcMar>
              <w:bottom w:w="188" w:type="dxa"/>
              <w:right w:w="0" w:type="dxa"/>
            </w:tcMar>
          </w:tcPr>
          <w:p w:rsidR="00447E6E" w14:paraId="428045AE" w14:textId="77777777">
            <w:pPr>
              <w:jc w:val="center"/>
            </w:pPr>
            <w:r>
              <w:t>CONFERENCE</w:t>
            </w:r>
          </w:p>
        </w:tc>
      </w:tr>
      <w:tr w14:paraId="6F5E5F32" w14:textId="77777777" w:rsidTr="00F10BC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447E6E" w14:paraId="254CDBC8" w14:textId="77777777">
            <w:pPr>
              <w:jc w:val="both"/>
            </w:pPr>
            <w:r>
              <w:t>SECTION 1.  Subchapter I, Chapter 151, Tax Code, is amended by adding Section 151.4245 to read as follows:</w:t>
            </w:r>
          </w:p>
          <w:p w:rsidR="00447E6E" w14:paraId="10985BBB" w14:textId="77777777">
            <w:pPr>
              <w:jc w:val="both"/>
            </w:pPr>
            <w:r>
              <w:rPr>
                <w:u w:val="single"/>
              </w:rPr>
              <w:t xml:space="preserve">Sec. 151.4245.  </w:t>
            </w:r>
            <w:r w:rsidRPr="00F10BC7">
              <w:rPr>
                <w:highlight w:val="lightGray"/>
                <w:u w:val="single"/>
              </w:rPr>
              <w:t>DISCOUNT</w:t>
            </w:r>
            <w:r>
              <w:rPr>
                <w:u w:val="single"/>
              </w:rPr>
              <w:t xml:space="preserve"> FOR CERTAIN TAXPAYERS PARTICIPATING IN OYSTER SHELL RECYCLING PROGRAM.  (a)  In this section:</w:t>
            </w:r>
          </w:p>
          <w:p w:rsidR="00447E6E" w14:paraId="4003C0C4" w14:textId="77777777">
            <w:pPr>
              <w:jc w:val="both"/>
            </w:pPr>
            <w:r>
              <w:rPr>
                <w:u w:val="single"/>
              </w:rPr>
              <w:t>(1)  "Food service establishment" has the meaning assigned by Section 437.001, Health and Safety Code.</w:t>
            </w:r>
          </w:p>
          <w:p w:rsidR="00447E6E" w14:paraId="6B070301" w14:textId="77777777">
            <w:pPr>
              <w:jc w:val="both"/>
            </w:pPr>
            <w:r>
              <w:rPr>
                <w:u w:val="single"/>
              </w:rPr>
              <w:t>(2)  "Qualified oyster shell recycling program" means an oyster shell recycling program recognized by the comptroller as a qualified oyster shell recycling program.</w:t>
            </w:r>
          </w:p>
          <w:p w:rsidR="00447E6E" w14:paraId="070B3B79" w14:textId="77777777">
            <w:pPr>
              <w:jc w:val="both"/>
            </w:pPr>
            <w:r>
              <w:rPr>
                <w:u w:val="single"/>
              </w:rPr>
              <w:t xml:space="preserve">(b)  A taxpayer may deduct </w:t>
            </w:r>
            <w:r w:rsidRPr="00F10BC7">
              <w:rPr>
                <w:highlight w:val="lightGray"/>
                <w:u w:val="single"/>
              </w:rPr>
              <w:t>and withhold</w:t>
            </w:r>
            <w:r>
              <w:rPr>
                <w:u w:val="single"/>
              </w:rPr>
              <w:t xml:space="preserve"> from the taxpayer's </w:t>
            </w:r>
            <w:r w:rsidRPr="00F10BC7">
              <w:rPr>
                <w:highlight w:val="lightGray"/>
                <w:u w:val="single"/>
              </w:rPr>
              <w:t>tax liability</w:t>
            </w:r>
            <w:r>
              <w:rPr>
                <w:u w:val="single"/>
              </w:rPr>
              <w:t xml:space="preserve"> for a quarter or month in which </w:t>
            </w:r>
            <w:r w:rsidRPr="00F10BC7">
              <w:rPr>
                <w:highlight w:val="lightGray"/>
                <w:u w:val="single"/>
              </w:rPr>
              <w:t>a payment</w:t>
            </w:r>
            <w:r>
              <w:rPr>
                <w:u w:val="single"/>
              </w:rPr>
              <w:t xml:space="preserve"> is </w:t>
            </w:r>
            <w:r w:rsidRPr="00F10BC7">
              <w:rPr>
                <w:highlight w:val="lightGray"/>
                <w:u w:val="single"/>
              </w:rPr>
              <w:t>made</w:t>
            </w:r>
            <w:r>
              <w:rPr>
                <w:u w:val="single"/>
              </w:rPr>
              <w:t xml:space="preserve"> the amount determined under Subsection (c) if the taxpayer owns a food service establishment and participates in a qualified oyster shell recycling program.</w:t>
            </w:r>
          </w:p>
          <w:p w:rsidR="00447E6E" w14:paraId="54F5390B" w14:textId="77777777">
            <w:pPr>
              <w:jc w:val="both"/>
            </w:pPr>
            <w:r>
              <w:rPr>
                <w:u w:val="single"/>
              </w:rPr>
              <w:t xml:space="preserve">(c)  A taxpayer may deduct </w:t>
            </w:r>
            <w:r w:rsidRPr="00F10BC7">
              <w:rPr>
                <w:highlight w:val="lightGray"/>
                <w:u w:val="single"/>
              </w:rPr>
              <w:t>and withhold</w:t>
            </w:r>
            <w:r>
              <w:rPr>
                <w:u w:val="single"/>
              </w:rPr>
              <w:t xml:space="preserve"> from the taxpayer's </w:t>
            </w:r>
            <w:r w:rsidRPr="00F10BC7">
              <w:rPr>
                <w:highlight w:val="lightGray"/>
                <w:u w:val="single"/>
              </w:rPr>
              <w:t>tax liability</w:t>
            </w:r>
            <w:r>
              <w:rPr>
                <w:u w:val="single"/>
              </w:rPr>
              <w:t xml:space="preserve"> for a quarter or month for each food service establishment for which a permit has been issued to the taxpayer under this chapter the amount equal to $2 for each 50 pounds of oyster shells collected at the food service establishment and provided by the taxpayer to a project that recycles oyster shells as a result of the taxpayer's participation in a qualified oyster shell recycling program during the quarter or month, as applicable.</w:t>
            </w:r>
          </w:p>
          <w:p w:rsidR="00447E6E" w14:paraId="5E9A3BA7" w14:textId="77777777">
            <w:pPr>
              <w:jc w:val="both"/>
            </w:pPr>
            <w:r>
              <w:rPr>
                <w:u w:val="single"/>
              </w:rPr>
              <w:t xml:space="preserve">(d)  The comptroller may require a taxpayer to provide any information the comptroller determines is reasonably necessary to determine the accuracy of the amount deducted </w:t>
            </w:r>
            <w:r w:rsidRPr="00F10BC7">
              <w:rPr>
                <w:highlight w:val="lightGray"/>
                <w:u w:val="single"/>
              </w:rPr>
              <w:t>and withheld</w:t>
            </w:r>
            <w:r>
              <w:rPr>
                <w:u w:val="single"/>
              </w:rPr>
              <w:t xml:space="preserve"> by the taxpayer under this section.</w:t>
            </w:r>
          </w:p>
          <w:p w:rsidR="00F10BC7" w14:paraId="73C66999" w14:textId="77777777">
            <w:pPr>
              <w:jc w:val="both"/>
              <w:rPr>
                <w:u w:val="single"/>
              </w:rPr>
            </w:pPr>
          </w:p>
          <w:p w:rsidR="00F10BC7" w14:paraId="02804B18" w14:textId="77777777">
            <w:pPr>
              <w:jc w:val="both"/>
              <w:rPr>
                <w:u w:val="single"/>
              </w:rPr>
            </w:pPr>
          </w:p>
          <w:p w:rsidR="00F10BC7" w14:paraId="7BF20AE6" w14:textId="77777777">
            <w:pPr>
              <w:jc w:val="both"/>
              <w:rPr>
                <w:u w:val="single"/>
              </w:rPr>
            </w:pPr>
          </w:p>
          <w:p w:rsidR="00F10BC7" w14:paraId="7EE87FF2" w14:textId="77777777">
            <w:pPr>
              <w:jc w:val="both"/>
              <w:rPr>
                <w:u w:val="single"/>
              </w:rPr>
            </w:pPr>
          </w:p>
          <w:p w:rsidR="00F10BC7" w14:paraId="55F66BE3" w14:textId="77777777">
            <w:pPr>
              <w:jc w:val="both"/>
              <w:rPr>
                <w:u w:val="single"/>
              </w:rPr>
            </w:pPr>
          </w:p>
          <w:p w:rsidR="00F10BC7" w14:paraId="2F47599F" w14:textId="77777777">
            <w:pPr>
              <w:jc w:val="both"/>
              <w:rPr>
                <w:u w:val="single"/>
              </w:rPr>
            </w:pPr>
          </w:p>
          <w:p w:rsidR="00447E6E" w14:paraId="5DEF5BA5" w14:textId="467F2CAE">
            <w:pPr>
              <w:jc w:val="both"/>
            </w:pPr>
            <w:r>
              <w:rPr>
                <w:u w:val="single"/>
              </w:rPr>
              <w:t>(e)  The comptroller may adopt rules necessary to implement and administer this section, and may consult with the Parks and Wildlife Department when adopting the rules.</w:t>
            </w:r>
          </w:p>
          <w:p w:rsidR="00447E6E" w14:paraId="429BAAF3" w14:textId="77777777">
            <w:pPr>
              <w:jc w:val="both"/>
            </w:pPr>
          </w:p>
        </w:tc>
        <w:tc>
          <w:tcPr>
            <w:tcW w:w="6248" w:type="dxa"/>
          </w:tcPr>
          <w:p w:rsidR="00F10BC7" w:rsidP="00F10BC7" w14:paraId="129CEF66" w14:textId="77777777">
            <w:pPr>
              <w:jc w:val="both"/>
            </w:pPr>
            <w:r>
              <w:t>SECTION 1.  Subchapter I, Chapter 151, Tax Code, is amended by adding Section 151.434 to read as follows:</w:t>
            </w:r>
          </w:p>
          <w:p w:rsidR="00F10BC7" w:rsidRPr="009130F4" w:rsidP="00F10BC7" w14:paraId="2998D23B" w14:textId="77777777">
            <w:pPr>
              <w:jc w:val="both"/>
              <w:rPr>
                <w:u w:val="single"/>
              </w:rPr>
            </w:pPr>
            <w:r w:rsidRPr="009130F4">
              <w:rPr>
                <w:u w:val="single"/>
              </w:rPr>
              <w:t xml:space="preserve">Sec. 151.434.  </w:t>
            </w:r>
            <w:r w:rsidRPr="009130F4">
              <w:rPr>
                <w:highlight w:val="lightGray"/>
                <w:u w:val="single"/>
              </w:rPr>
              <w:t>DEDUCTION</w:t>
            </w:r>
            <w:r w:rsidRPr="009130F4">
              <w:rPr>
                <w:u w:val="single"/>
              </w:rPr>
              <w:t xml:space="preserve"> FOR CERTAIN TAXPAYERS PARTICIPATING IN OYSTER SHELL RECYCLING PROGRAM.  (a)  In this section:</w:t>
            </w:r>
          </w:p>
          <w:p w:rsidR="00F10BC7" w:rsidRPr="009130F4" w:rsidP="00F10BC7" w14:paraId="66C5E16C" w14:textId="77777777">
            <w:pPr>
              <w:jc w:val="both"/>
              <w:rPr>
                <w:u w:val="single"/>
              </w:rPr>
            </w:pPr>
            <w:r w:rsidRPr="009130F4">
              <w:rPr>
                <w:u w:val="single"/>
              </w:rPr>
              <w:t>(1)  "Food service establishment" has the meaning assigned by Section 437.001, Health and Safety Code.</w:t>
            </w:r>
          </w:p>
          <w:p w:rsidR="00F10BC7" w:rsidRPr="009130F4" w:rsidP="00F10BC7" w14:paraId="5065CAB8" w14:textId="77777777">
            <w:pPr>
              <w:jc w:val="both"/>
              <w:rPr>
                <w:u w:val="single"/>
              </w:rPr>
            </w:pPr>
            <w:r w:rsidRPr="009130F4">
              <w:rPr>
                <w:u w:val="single"/>
              </w:rPr>
              <w:t>(2)  "Qualified oyster shell recycling program" means an oyster shell recycling program recognized by the comptroller as a qualified oyster shell recycling program.</w:t>
            </w:r>
          </w:p>
          <w:p w:rsidR="00F10BC7" w:rsidRPr="009130F4" w:rsidP="00F10BC7" w14:paraId="6C1ED08E" w14:textId="77777777">
            <w:pPr>
              <w:jc w:val="both"/>
              <w:rPr>
                <w:u w:val="single"/>
              </w:rPr>
            </w:pPr>
            <w:r w:rsidRPr="009130F4">
              <w:rPr>
                <w:u w:val="single"/>
              </w:rPr>
              <w:t xml:space="preserve">(b)  A taxpayer may deduct from the taxpayer's </w:t>
            </w:r>
            <w:r w:rsidRPr="009130F4">
              <w:rPr>
                <w:highlight w:val="lightGray"/>
                <w:u w:val="single"/>
              </w:rPr>
              <w:t>taxable sales</w:t>
            </w:r>
            <w:r w:rsidRPr="009130F4">
              <w:rPr>
                <w:u w:val="single"/>
              </w:rPr>
              <w:t xml:space="preserve"> for </w:t>
            </w:r>
            <w:r w:rsidRPr="009130F4">
              <w:rPr>
                <w:highlight w:val="lightGray"/>
                <w:u w:val="single"/>
              </w:rPr>
              <w:t>the year</w:t>
            </w:r>
            <w:r w:rsidRPr="009130F4">
              <w:rPr>
                <w:u w:val="single"/>
              </w:rPr>
              <w:t xml:space="preserve">, quarter, or month in which </w:t>
            </w:r>
            <w:r w:rsidRPr="009130F4">
              <w:rPr>
                <w:highlight w:val="lightGray"/>
                <w:u w:val="single"/>
              </w:rPr>
              <w:t>the sale</w:t>
            </w:r>
            <w:r w:rsidRPr="009130F4">
              <w:rPr>
                <w:u w:val="single"/>
              </w:rPr>
              <w:t xml:space="preserve"> is </w:t>
            </w:r>
            <w:r w:rsidRPr="009130F4">
              <w:rPr>
                <w:highlight w:val="lightGray"/>
                <w:u w:val="single"/>
              </w:rPr>
              <w:t>reported</w:t>
            </w:r>
            <w:r w:rsidRPr="009130F4">
              <w:rPr>
                <w:u w:val="single"/>
              </w:rPr>
              <w:t xml:space="preserve"> the amount determined under Subsection (c) if the taxpayer owns a food service establishment and participates in a qualified oyster shell recycling program.</w:t>
            </w:r>
          </w:p>
          <w:p w:rsidR="00F10BC7" w:rsidRPr="009130F4" w:rsidP="00F10BC7" w14:paraId="7533BE03" w14:textId="77777777">
            <w:pPr>
              <w:jc w:val="both"/>
              <w:rPr>
                <w:u w:val="single"/>
              </w:rPr>
            </w:pPr>
            <w:r w:rsidRPr="009130F4">
              <w:rPr>
                <w:u w:val="single"/>
              </w:rPr>
              <w:t xml:space="preserve">(c)  A taxpayer may deduct from the taxpayer's </w:t>
            </w:r>
            <w:r w:rsidRPr="009130F4">
              <w:rPr>
                <w:highlight w:val="lightGray"/>
                <w:u w:val="single"/>
              </w:rPr>
              <w:t>taxable sales</w:t>
            </w:r>
            <w:r w:rsidRPr="009130F4">
              <w:rPr>
                <w:u w:val="single"/>
              </w:rPr>
              <w:t xml:space="preserve"> for a </w:t>
            </w:r>
            <w:r w:rsidRPr="009130F4">
              <w:rPr>
                <w:highlight w:val="lightGray"/>
                <w:u w:val="single"/>
              </w:rPr>
              <w:t>year</w:t>
            </w:r>
            <w:r w:rsidRPr="009130F4">
              <w:rPr>
                <w:u w:val="single"/>
              </w:rPr>
              <w:t xml:space="preserve">, quarter, or month for each food service establishment for which a permit has been issued to the taxpayer under this chapter the amount equal to $2 for each 50 pounds of oyster shells collected at the food service establishment and provided by the taxpayer to a project that recycles oyster shells as a result of the taxpayer's participation in a qualified oyster shell recycling program during the </w:t>
            </w:r>
            <w:r w:rsidRPr="009130F4">
              <w:rPr>
                <w:highlight w:val="lightGray"/>
                <w:u w:val="single"/>
              </w:rPr>
              <w:t>year</w:t>
            </w:r>
            <w:r w:rsidRPr="009130F4">
              <w:rPr>
                <w:u w:val="single"/>
              </w:rPr>
              <w:t>, quarter, or month, as applicable.</w:t>
            </w:r>
          </w:p>
          <w:p w:rsidR="00F10BC7" w:rsidRPr="009130F4" w:rsidP="00F10BC7" w14:paraId="5D0D5E9E" w14:textId="77777777">
            <w:pPr>
              <w:jc w:val="both"/>
              <w:rPr>
                <w:u w:val="single"/>
              </w:rPr>
            </w:pPr>
            <w:r w:rsidRPr="009130F4">
              <w:rPr>
                <w:u w:val="single"/>
              </w:rPr>
              <w:t xml:space="preserve">(d)  The comptroller may require a taxpayer to provide any information the comptroller determines is reasonably necessary to determine the accuracy of the amount deducted by the taxpayer under this section.  </w:t>
            </w:r>
            <w:r w:rsidRPr="009130F4">
              <w:rPr>
                <w:highlight w:val="lightGray"/>
                <w:u w:val="single"/>
              </w:rPr>
              <w:t xml:space="preserve">The comptroller may request the assistance of the Parks and Wildlife Department in determining whether an oyster shell recycling program should be recognized as a qualified oyster shell recycling program and may consult with the department regarding other matters </w:t>
            </w:r>
            <w:r w:rsidRPr="009130F4">
              <w:rPr>
                <w:highlight w:val="lightGray"/>
                <w:u w:val="single"/>
              </w:rPr>
              <w:t>related to the implementation and administration of this section.</w:t>
            </w:r>
          </w:p>
          <w:p w:rsidR="00447E6E" w:rsidP="00F10BC7" w14:paraId="68F9F63B" w14:textId="64F3B208">
            <w:pPr>
              <w:jc w:val="both"/>
            </w:pPr>
            <w:r w:rsidRPr="009130F4">
              <w:rPr>
                <w:u w:val="single"/>
              </w:rPr>
              <w:t xml:space="preserve">(e)  The comptroller may adopt rules necessary to implement and administer this section, and may consult with the Parks and Wildlife Department </w:t>
            </w:r>
            <w:r w:rsidRPr="009130F4">
              <w:rPr>
                <w:highlight w:val="lightGray"/>
                <w:u w:val="single"/>
              </w:rPr>
              <w:t>and other relevant institutions and organizations</w:t>
            </w:r>
            <w:r w:rsidRPr="009130F4">
              <w:rPr>
                <w:u w:val="single"/>
              </w:rPr>
              <w:t xml:space="preserve"> when adopting the rules.</w:t>
            </w:r>
          </w:p>
          <w:p w:rsidR="00447E6E" w14:paraId="586819FC" w14:textId="77777777">
            <w:pPr>
              <w:jc w:val="both"/>
            </w:pPr>
          </w:p>
        </w:tc>
        <w:tc>
          <w:tcPr>
            <w:tcW w:w="6244" w:type="dxa"/>
          </w:tcPr>
          <w:p w:rsidR="00447E6E" w14:paraId="2CB9CF9C" w14:textId="77777777">
            <w:pPr>
              <w:jc w:val="both"/>
            </w:pPr>
          </w:p>
        </w:tc>
      </w:tr>
      <w:tr w14:paraId="1CC777B1" w14:textId="77777777" w:rsidTr="00F10BC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447E6E" w14:paraId="127704F7" w14:textId="77777777">
            <w:pPr>
              <w:jc w:val="both"/>
            </w:pPr>
            <w:r>
              <w:t xml:space="preserve">SECTION 2.  </w:t>
            </w:r>
            <w:r w:rsidRPr="00F10BC7">
              <w:rPr>
                <w:highlight w:val="lightGray"/>
              </w:rPr>
              <w:t>Section 151.4245, Tax Code, as added by this Act,</w:t>
            </w:r>
            <w:r>
              <w:t xml:space="preserve"> does not affect tax liability accruing before October 1, 2025.  That liability continues in effect as </w:t>
            </w:r>
            <w:r w:rsidRPr="00F10BC7">
              <w:rPr>
                <w:highlight w:val="lightGray"/>
              </w:rPr>
              <w:t>if Section 151.4245, Tax Code</w:t>
            </w:r>
            <w:r>
              <w:t>, had not been enacted, and the former law is continued in effect for the collection of taxes due and for civil and criminal enforcement of the liability for those taxes.</w:t>
            </w:r>
          </w:p>
          <w:p w:rsidR="00447E6E" w14:paraId="7B063EAF" w14:textId="77777777">
            <w:pPr>
              <w:jc w:val="both"/>
            </w:pPr>
          </w:p>
        </w:tc>
        <w:tc>
          <w:tcPr>
            <w:tcW w:w="6248" w:type="dxa"/>
          </w:tcPr>
          <w:p w:rsidR="00447E6E" w14:paraId="399FC04D" w14:textId="790B3E24">
            <w:pPr>
              <w:jc w:val="both"/>
            </w:pPr>
            <w:r w:rsidRPr="00F10BC7">
              <w:t xml:space="preserve">SECTION 2.  </w:t>
            </w:r>
            <w:r w:rsidRPr="00F10BC7">
              <w:rPr>
                <w:highlight w:val="lightGray"/>
              </w:rPr>
              <w:t>The change in law made by this Act</w:t>
            </w:r>
            <w:r w:rsidRPr="00F10BC7">
              <w:t xml:space="preserve"> does not affect tax liability accruing before October 1, 2025.  That liability continues in effect as if </w:t>
            </w:r>
            <w:r w:rsidRPr="001B723D">
              <w:rPr>
                <w:highlight w:val="lightGray"/>
              </w:rPr>
              <w:t>this Act</w:t>
            </w:r>
            <w:r w:rsidRPr="00F10BC7">
              <w:t xml:space="preserve"> had not been enacted, and the former law is continued in effect for the collection of taxes due and for civil and criminal enforcement of the liability for those taxes.</w:t>
            </w:r>
          </w:p>
          <w:p w:rsidR="00447E6E" w14:paraId="40A12636" w14:textId="77777777">
            <w:pPr>
              <w:jc w:val="both"/>
            </w:pPr>
          </w:p>
        </w:tc>
        <w:tc>
          <w:tcPr>
            <w:tcW w:w="6244" w:type="dxa"/>
          </w:tcPr>
          <w:p w:rsidR="00447E6E" w14:paraId="0143B01A" w14:textId="77777777">
            <w:pPr>
              <w:jc w:val="both"/>
            </w:pPr>
          </w:p>
        </w:tc>
      </w:tr>
      <w:tr w14:paraId="4A92E38B" w14:textId="77777777" w:rsidTr="00F10BC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447E6E" w14:paraId="54F2E790" w14:textId="77777777">
            <w:pPr>
              <w:jc w:val="both"/>
            </w:pPr>
            <w:r>
              <w:t>SECTION 3.  This Act takes effect October 1, 2025.</w:t>
            </w:r>
          </w:p>
          <w:p w:rsidR="00447E6E" w14:paraId="05AA5183" w14:textId="77777777">
            <w:pPr>
              <w:jc w:val="both"/>
            </w:pPr>
          </w:p>
        </w:tc>
        <w:tc>
          <w:tcPr>
            <w:tcW w:w="6248" w:type="dxa"/>
          </w:tcPr>
          <w:p w:rsidR="00447E6E" w14:paraId="7205CC07" w14:textId="77777777">
            <w:pPr>
              <w:jc w:val="both"/>
            </w:pPr>
            <w:r>
              <w:t>SECTION 3. Same as House version.</w:t>
            </w:r>
          </w:p>
          <w:p w:rsidR="00447E6E" w14:paraId="637126A5" w14:textId="77777777">
            <w:pPr>
              <w:jc w:val="both"/>
            </w:pPr>
          </w:p>
          <w:p w:rsidR="00447E6E" w14:paraId="06E47CC2" w14:textId="77777777">
            <w:pPr>
              <w:jc w:val="both"/>
            </w:pPr>
          </w:p>
        </w:tc>
        <w:tc>
          <w:tcPr>
            <w:tcW w:w="6244" w:type="dxa"/>
          </w:tcPr>
          <w:p w:rsidR="00447E6E" w14:paraId="0692D8C6" w14:textId="77777777">
            <w:pPr>
              <w:jc w:val="both"/>
            </w:pPr>
          </w:p>
        </w:tc>
      </w:tr>
    </w:tbl>
    <w:p w:rsidR="00850C4E" w14:paraId="00302D82" w14:textId="77777777"/>
    <w:sectPr w:rsidSect="00447E6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20160" w:h="12240" w:orient="landscape" w:code="5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430" w14:paraId="288B72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E6E" w14:paraId="20AF738C" w14:textId="5E310EB8">
    <w:pPr>
      <w:tabs>
        <w:tab w:val="center" w:pos="9360"/>
        <w:tab w:val="right" w:pos="18720"/>
      </w:tabs>
    </w:pPr>
    <w:r>
      <w:fldChar w:fldCharType="begin"/>
    </w:r>
    <w:r>
      <w:instrText xml:space="preserve"> DOCPROPERTY  CCRF  \* MERGEFORMAT </w:instrText>
    </w:r>
    <w:r>
      <w:fldChar w:fldCharType="separate"/>
    </w:r>
    <w:r w:rsidR="00910312">
      <w:t xml:space="preserve"> </w:t>
    </w:r>
    <w:r w:rsidR="00910312">
      <w:fldChar w:fldCharType="end"/>
    </w:r>
    <w:r w:rsidR="00850C4E">
      <w:tab/>
    </w:r>
    <w:r>
      <w:fldChar w:fldCharType="begin"/>
    </w:r>
    <w:r w:rsidR="00850C4E">
      <w:instrText xml:space="preserve"> PAGE </w:instrText>
    </w:r>
    <w:r>
      <w:fldChar w:fldCharType="separate"/>
    </w:r>
    <w:r w:rsidR="00850C4E">
      <w:t>2</w:t>
    </w:r>
    <w:r>
      <w:fldChar w:fldCharType="end"/>
    </w:r>
    <w:r w:rsidR="00850C4E">
      <w:tab/>
    </w:r>
    <w:r>
      <w:fldChar w:fldCharType="begin"/>
    </w:r>
    <w:r>
      <w:instrText xml:space="preserve"> DOCPROPERTY  OTID  \* MERGEFORMAT </w:instrText>
    </w:r>
    <w:r>
      <w:fldChar w:fldCharType="separate"/>
    </w:r>
    <w:r w:rsidR="0091031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430" w14:paraId="5D6175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430" w14:paraId="544FAD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430" w14:paraId="1F74377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430" w14:paraId="25CBF2D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6E"/>
    <w:rsid w:val="001B723D"/>
    <w:rsid w:val="00447E6E"/>
    <w:rsid w:val="00697A04"/>
    <w:rsid w:val="00850C4E"/>
    <w:rsid w:val="00910312"/>
    <w:rsid w:val="009130F4"/>
    <w:rsid w:val="00981430"/>
    <w:rsid w:val="00D669B8"/>
    <w:rsid w:val="00EA512E"/>
    <w:rsid w:val="00F10BC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03EB16-8B1B-4450-9822-FE8E39B0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E6E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430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981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43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SXS.dotm</Template>
  <TotalTime>0</TotalTime>
  <Pages>2</Pages>
  <Words>726</Words>
  <Characters>3849</Characters>
  <Application>Microsoft Office Word</Application>
  <DocSecurity>0</DocSecurity>
  <Lines>106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HB3487-SAA</vt:lpstr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HB3487-SAA</dc:title>
  <dc:creator>Laura Pires</dc:creator>
  <cp:lastModifiedBy>Shannon Berry</cp:lastModifiedBy>
  <cp:revision>2</cp:revision>
  <dcterms:created xsi:type="dcterms:W3CDTF">2025-05-25T22:08:00Z</dcterms:created>
  <dcterms:modified xsi:type="dcterms:W3CDTF">2025-05-25T22:08:00Z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RF">
    <vt:lpwstr> </vt:lpwstr>
  </property>
  <property fmtid="{D5CDD505-2E9C-101B-9397-08002B2CF9AE}" pid="3" name="OTID">
    <vt:lpwstr/>
  </property>
</Properties>
</file>