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5D126039" w14:textId="77777777" w:rsidTr="00AD4A09">
        <w:tblPrEx>
          <w:tblW w:w="4820" w:type="pct"/>
          <w:tblInd w:w="6" w:type="dxa"/>
          <w:tblLayout w:type="fixed"/>
          <w:tblCellMar>
            <w:left w:w="0" w:type="dxa"/>
            <w:bottom w:w="288" w:type="dxa"/>
            <w:right w:w="720" w:type="dxa"/>
          </w:tblCellMar>
          <w:tblLook w:val="01E0"/>
        </w:tblPrEx>
        <w:trPr>
          <w:cantSplit/>
          <w:tblHeader/>
        </w:trPr>
        <w:tc>
          <w:tcPr>
            <w:tcW w:w="18740" w:type="dxa"/>
            <w:gridSpan w:val="3"/>
          </w:tcPr>
          <w:p w:rsidR="00DC431E" w14:paraId="0BEC1E55" w14:textId="77777777">
            <w:pPr>
              <w:ind w:left="650"/>
              <w:jc w:val="center"/>
            </w:pPr>
            <w:r>
              <w:rPr>
                <w:b/>
              </w:rPr>
              <w:t>House Bill  4236</w:t>
            </w:r>
          </w:p>
          <w:p w:rsidR="00DC431E" w14:paraId="7C544CFC" w14:textId="77777777">
            <w:pPr>
              <w:ind w:left="650"/>
              <w:jc w:val="center"/>
            </w:pPr>
            <w:r>
              <w:t>Senate Amendments</w:t>
            </w:r>
          </w:p>
          <w:p w:rsidR="00DC431E" w14:paraId="491A62E5" w14:textId="77777777">
            <w:pPr>
              <w:ind w:left="650"/>
              <w:jc w:val="center"/>
            </w:pPr>
            <w:r>
              <w:t>Section-by-Section Analysis</w:t>
            </w:r>
          </w:p>
          <w:p w:rsidR="00DC431E" w14:paraId="1450D511" w14:textId="77777777">
            <w:pPr>
              <w:jc w:val="center"/>
            </w:pPr>
          </w:p>
        </w:tc>
      </w:tr>
      <w:tr w14:paraId="031933FB" w14:textId="77777777" w:rsidTr="00AD4A09">
        <w:tblPrEx>
          <w:tblW w:w="4820" w:type="pct"/>
          <w:tblInd w:w="6" w:type="dxa"/>
          <w:tblLayout w:type="fixed"/>
          <w:tblCellMar>
            <w:left w:w="0" w:type="dxa"/>
            <w:bottom w:w="288" w:type="dxa"/>
            <w:right w:w="720" w:type="dxa"/>
          </w:tblCellMar>
          <w:tblLook w:val="01E0"/>
        </w:tblPrEx>
        <w:trPr>
          <w:cantSplit/>
          <w:tblHeader/>
        </w:trPr>
        <w:tc>
          <w:tcPr>
            <w:tcW w:w="6248" w:type="dxa"/>
            <w:tcMar>
              <w:bottom w:w="188" w:type="dxa"/>
              <w:right w:w="0" w:type="dxa"/>
            </w:tcMar>
          </w:tcPr>
          <w:p w:rsidR="00DC431E" w14:paraId="25024B11" w14:textId="77777777">
            <w:pPr>
              <w:jc w:val="center"/>
            </w:pPr>
            <w:r>
              <w:t>HOUSE VERSION</w:t>
            </w:r>
          </w:p>
        </w:tc>
        <w:tc>
          <w:tcPr>
            <w:tcW w:w="6248" w:type="dxa"/>
            <w:tcMar>
              <w:bottom w:w="188" w:type="dxa"/>
              <w:right w:w="0" w:type="dxa"/>
            </w:tcMar>
          </w:tcPr>
          <w:p w:rsidR="00DC431E" w14:paraId="64069547" w14:textId="77777777">
            <w:pPr>
              <w:jc w:val="center"/>
            </w:pPr>
            <w:r>
              <w:t>SENATE VERSION (CS)</w:t>
            </w:r>
          </w:p>
        </w:tc>
        <w:tc>
          <w:tcPr>
            <w:tcW w:w="6244" w:type="dxa"/>
            <w:tcMar>
              <w:bottom w:w="188" w:type="dxa"/>
              <w:right w:w="0" w:type="dxa"/>
            </w:tcMar>
          </w:tcPr>
          <w:p w:rsidR="00DC431E" w14:paraId="6B99B748" w14:textId="77777777">
            <w:pPr>
              <w:jc w:val="center"/>
            </w:pPr>
            <w:r>
              <w:t>CONFERENCE</w:t>
            </w:r>
          </w:p>
        </w:tc>
      </w:tr>
      <w:tr w14:paraId="4A8B110E" w14:textId="77777777" w:rsidTr="00AD4A09">
        <w:tblPrEx>
          <w:tblW w:w="4820" w:type="pct"/>
          <w:tblInd w:w="6" w:type="dxa"/>
          <w:tblLayout w:type="fixed"/>
          <w:tblCellMar>
            <w:left w:w="0" w:type="dxa"/>
            <w:bottom w:w="288" w:type="dxa"/>
            <w:right w:w="720" w:type="dxa"/>
          </w:tblCellMar>
          <w:tblLook w:val="01E0"/>
        </w:tblPrEx>
        <w:tc>
          <w:tcPr>
            <w:tcW w:w="6248" w:type="dxa"/>
          </w:tcPr>
          <w:p w:rsidR="00DC431E" w14:paraId="78EBCA2B" w14:textId="77777777">
            <w:pPr>
              <w:jc w:val="both"/>
            </w:pPr>
            <w:r>
              <w:t>SECTION 1.  (a)  In this Act:</w:t>
            </w:r>
          </w:p>
          <w:p w:rsidR="00DC431E" w14:paraId="08B7D75A" w14:textId="77777777">
            <w:pPr>
              <w:jc w:val="both"/>
            </w:pPr>
            <w:r>
              <w:t>(1)  "Comptroller" means the comptroller of public accounts.</w:t>
            </w:r>
          </w:p>
          <w:p w:rsidR="00DC431E" w14:paraId="0FCD4854" w14:textId="77777777">
            <w:pPr>
              <w:jc w:val="both"/>
            </w:pPr>
            <w:r>
              <w:t>(2)  "Study" means the school district property value study conducted by the comptroller under Section 403.302, Government Code.</w:t>
            </w:r>
          </w:p>
          <w:p w:rsidR="00DC431E" w14:paraId="515C6D92" w14:textId="77777777">
            <w:pPr>
              <w:jc w:val="both"/>
            </w:pPr>
            <w:r>
              <w:t xml:space="preserve">(3)  </w:t>
            </w:r>
            <w:r w:rsidRPr="00AD4A09">
              <w:rPr>
                <w:highlight w:val="lightGray"/>
              </w:rPr>
              <w:t>"Task force"</w:t>
            </w:r>
            <w:r>
              <w:t xml:space="preserve"> means the school district property value study </w:t>
            </w:r>
            <w:r w:rsidRPr="00AD4A09">
              <w:rPr>
                <w:highlight w:val="lightGray"/>
              </w:rPr>
              <w:t>task force</w:t>
            </w:r>
            <w:r>
              <w:t xml:space="preserve"> established by this Act.</w:t>
            </w:r>
          </w:p>
          <w:p w:rsidR="00DC431E" w14:paraId="61E45693" w14:textId="77777777">
            <w:pPr>
              <w:jc w:val="both"/>
            </w:pPr>
            <w:r>
              <w:t>(4)  "Taxing unit" has the meaning assigned by Section 1.04, Tax Code.</w:t>
            </w:r>
          </w:p>
          <w:p w:rsidR="00DC431E" w14:paraId="0FDA2BC2" w14:textId="77777777">
            <w:pPr>
              <w:jc w:val="both"/>
            </w:pPr>
            <w:r>
              <w:t xml:space="preserve">(b)  </w:t>
            </w:r>
            <w:r w:rsidRPr="00AD4A09">
              <w:rPr>
                <w:highlight w:val="lightGray"/>
              </w:rPr>
              <w:t>The task force is established to:</w:t>
            </w:r>
          </w:p>
          <w:p w:rsidR="00AD4A09" w14:paraId="6C2B4EC0" w14:textId="77777777">
            <w:pPr>
              <w:jc w:val="both"/>
            </w:pPr>
          </w:p>
          <w:p w:rsidR="00DC431E" w14:paraId="3FCD6999" w14:textId="33F8D5B5">
            <w:pPr>
              <w:jc w:val="both"/>
            </w:pPr>
            <w:r>
              <w:t>(1)  examine the use and effect of the study; and</w:t>
            </w:r>
          </w:p>
          <w:p w:rsidR="00125328" w14:paraId="621BC2DA" w14:textId="77777777">
            <w:pPr>
              <w:jc w:val="both"/>
            </w:pPr>
          </w:p>
          <w:p w:rsidR="00DC431E" w14:paraId="4658EE4B" w14:textId="77777777">
            <w:pPr>
              <w:jc w:val="both"/>
            </w:pPr>
            <w:r>
              <w:t xml:space="preserve">(2)  develop recommendations on </w:t>
            </w:r>
            <w:r w:rsidRPr="00AD4A09">
              <w:rPr>
                <w:highlight w:val="lightGray"/>
              </w:rPr>
              <w:t>the elimination or replacement of the study and</w:t>
            </w:r>
            <w:r>
              <w:t xml:space="preserve"> alternative methods </w:t>
            </w:r>
            <w:r w:rsidRPr="00AD4A09">
              <w:rPr>
                <w:highlight w:val="lightGray"/>
              </w:rPr>
              <w:t>by which the purpose of the study may be accomplished.</w:t>
            </w:r>
          </w:p>
          <w:p w:rsidR="00DC431E" w14:paraId="5CBA99AC" w14:textId="54791F53">
            <w:pPr>
              <w:jc w:val="both"/>
            </w:pPr>
            <w:r>
              <w:t xml:space="preserve">(c)  The </w:t>
            </w:r>
            <w:r w:rsidRPr="00AD4A09">
              <w:rPr>
                <w:highlight w:val="lightGray"/>
              </w:rPr>
              <w:t>task force</w:t>
            </w:r>
            <w:r>
              <w:t xml:space="preserve"> is composed of </w:t>
            </w:r>
            <w:r w:rsidRPr="00AD4A09">
              <w:rPr>
                <w:highlight w:val="lightGray"/>
              </w:rPr>
              <w:t>nine</w:t>
            </w:r>
            <w:r>
              <w:t xml:space="preserve"> members appointed as follows:</w:t>
            </w:r>
          </w:p>
          <w:p w:rsidR="00DC431E" w:rsidRPr="00AD4A09" w14:paraId="7DA640EF" w14:textId="77777777">
            <w:pPr>
              <w:jc w:val="both"/>
              <w:rPr>
                <w:highlight w:val="lightGray"/>
              </w:rPr>
            </w:pPr>
            <w:r w:rsidRPr="00AD4A09">
              <w:rPr>
                <w:highlight w:val="lightGray"/>
              </w:rPr>
              <w:t>(1)  two members appointed by the governor to represent the interests of taxpayers;</w:t>
            </w:r>
          </w:p>
          <w:p w:rsidR="00DC431E" w:rsidRPr="00AD4A09" w14:paraId="6E160EC7" w14:textId="77777777">
            <w:pPr>
              <w:jc w:val="both"/>
              <w:rPr>
                <w:highlight w:val="lightGray"/>
              </w:rPr>
            </w:pPr>
            <w:r w:rsidRPr="00AD4A09">
              <w:rPr>
                <w:highlight w:val="lightGray"/>
              </w:rPr>
              <w:t>(2)  one member appointed by the governor to represent appraisal districts;</w:t>
            </w:r>
          </w:p>
          <w:p w:rsidR="00DC431E" w14:paraId="5F41CF2B" w14:textId="77777777">
            <w:pPr>
              <w:jc w:val="both"/>
            </w:pPr>
            <w:r w:rsidRPr="00AD4A09">
              <w:rPr>
                <w:highlight w:val="lightGray"/>
              </w:rPr>
              <w:t>(3)  two members appointed by the governor to represent taxing units, at least one of whom must represent school districts;</w:t>
            </w:r>
          </w:p>
          <w:p w:rsidR="00DC431E" w14:paraId="7AB58D98" w14:textId="77777777">
            <w:pPr>
              <w:jc w:val="both"/>
            </w:pPr>
            <w:r>
              <w:t xml:space="preserve">(4)  </w:t>
            </w:r>
            <w:r w:rsidRPr="00AD4A09">
              <w:rPr>
                <w:highlight w:val="lightGray"/>
              </w:rPr>
              <w:t>two</w:t>
            </w:r>
            <w:r>
              <w:t xml:space="preserve"> members of the senate, appointed by the lieutenant governor; and</w:t>
            </w:r>
          </w:p>
          <w:p w:rsidR="00AD4A09" w14:paraId="2EBBA504" w14:textId="77777777">
            <w:pPr>
              <w:jc w:val="both"/>
            </w:pPr>
          </w:p>
          <w:p w:rsidR="00DC431E" w14:paraId="2205EC6B" w14:textId="4D75794F">
            <w:pPr>
              <w:jc w:val="both"/>
            </w:pPr>
            <w:r>
              <w:t xml:space="preserve">(5)  </w:t>
            </w:r>
            <w:r w:rsidRPr="00AD4A09">
              <w:rPr>
                <w:highlight w:val="lightGray"/>
              </w:rPr>
              <w:t>two</w:t>
            </w:r>
            <w:r>
              <w:t xml:space="preserve"> members of the house of representatives, appointed by the speaker of the house of representatives.</w:t>
            </w:r>
          </w:p>
          <w:p w:rsidR="00AD4A09" w14:paraId="406982FE" w14:textId="77777777">
            <w:pPr>
              <w:jc w:val="both"/>
            </w:pPr>
          </w:p>
          <w:p w:rsidR="00AD4A09" w14:paraId="7F00D684" w14:textId="77777777">
            <w:pPr>
              <w:jc w:val="both"/>
            </w:pPr>
          </w:p>
          <w:p w:rsidR="00DC431E" w:rsidRPr="00AD4A09" w14:paraId="584B836F" w14:textId="2AD31607">
            <w:pPr>
              <w:jc w:val="both"/>
              <w:rPr>
                <w:highlight w:val="lightGray"/>
              </w:rPr>
            </w:pPr>
            <w:r w:rsidRPr="00AD4A09">
              <w:rPr>
                <w:highlight w:val="lightGray"/>
              </w:rPr>
              <w:t>(d)  The governor, lieutenant governor, and speaker of the house of representatives shall each make the appointments required by Subsection (c) of this section not later than November 1, 2025.</w:t>
            </w:r>
          </w:p>
          <w:p w:rsidR="00DC431E" w:rsidRPr="00AD4A09" w14:paraId="63FE2CDD" w14:textId="77777777">
            <w:pPr>
              <w:jc w:val="both"/>
              <w:rPr>
                <w:highlight w:val="lightGray"/>
              </w:rPr>
            </w:pPr>
            <w:r w:rsidRPr="00AD4A09">
              <w:rPr>
                <w:highlight w:val="lightGray"/>
              </w:rPr>
              <w:t>(e)  A task force member is not entitled to compensation for service on the task force but may be reimbursed for actual and necessary expenses incurred in performing task force duties. The task force may accept gifts, grants, and donations to pay for those expenses.</w:t>
            </w:r>
          </w:p>
          <w:p w:rsidR="00DC431E" w:rsidRPr="00AD4A09" w14:paraId="290BF793" w14:textId="77777777">
            <w:pPr>
              <w:jc w:val="both"/>
              <w:rPr>
                <w:highlight w:val="lightGray"/>
              </w:rPr>
            </w:pPr>
            <w:r w:rsidRPr="00AD4A09">
              <w:rPr>
                <w:highlight w:val="lightGray"/>
              </w:rPr>
              <w:t>(f)  The task force shall designate a presiding officer and a secretary from among its members.</w:t>
            </w:r>
          </w:p>
          <w:p w:rsidR="00DC431E" w:rsidRPr="00AD4A09" w14:paraId="4B257B59" w14:textId="77777777">
            <w:pPr>
              <w:jc w:val="both"/>
              <w:rPr>
                <w:highlight w:val="lightGray"/>
              </w:rPr>
            </w:pPr>
            <w:r w:rsidRPr="00AD4A09">
              <w:rPr>
                <w:highlight w:val="lightGray"/>
              </w:rPr>
              <w:t>(g)  The task force shall meet at least quarterly at the call of the presiding officer.</w:t>
            </w:r>
          </w:p>
          <w:p w:rsidR="00DC431E" w:rsidRPr="00AD4A09" w14:paraId="77F9E0F7" w14:textId="77777777">
            <w:pPr>
              <w:jc w:val="both"/>
              <w:rPr>
                <w:highlight w:val="lightGray"/>
              </w:rPr>
            </w:pPr>
            <w:r w:rsidRPr="00AD4A09">
              <w:rPr>
                <w:highlight w:val="lightGray"/>
              </w:rPr>
              <w:t>(h)  Notwithstanding Chapter 551, Government Code, or any other law, the task force may meet by telephone conference call, videoconference, or other similar telecommunication method. A meeting held by telephone conference call, videoconference, or other similar telecommunication method is subject to the requirements of Sections 551.125(c), (d), (e), and (f), Government Code.</w:t>
            </w:r>
          </w:p>
          <w:p w:rsidR="00DC431E" w:rsidRPr="00AD4A09" w14:paraId="4838698D" w14:textId="77777777">
            <w:pPr>
              <w:jc w:val="both"/>
              <w:rPr>
                <w:highlight w:val="lightGray"/>
              </w:rPr>
            </w:pPr>
            <w:r w:rsidRPr="00AD4A09">
              <w:rPr>
                <w:highlight w:val="lightGray"/>
              </w:rPr>
              <w:t>(</w:t>
            </w:r>
            <w:r w:rsidRPr="00AD4A09">
              <w:rPr>
                <w:highlight w:val="lightGray"/>
              </w:rPr>
              <w:t>i</w:t>
            </w:r>
            <w:r w:rsidRPr="00AD4A09">
              <w:rPr>
                <w:highlight w:val="lightGray"/>
              </w:rPr>
              <w:t>)  The task force shall evaluate:</w:t>
            </w:r>
          </w:p>
          <w:p w:rsidR="00DC431E" w:rsidRPr="00AD4A09" w14:paraId="37362FF3" w14:textId="77777777">
            <w:pPr>
              <w:jc w:val="both"/>
              <w:rPr>
                <w:highlight w:val="lightGray"/>
              </w:rPr>
            </w:pPr>
            <w:r w:rsidRPr="00AD4A09">
              <w:rPr>
                <w:highlight w:val="lightGray"/>
              </w:rPr>
              <w:t>(1)  the effects of the study on appraisals and all taxing units;</w:t>
            </w:r>
          </w:p>
          <w:p w:rsidR="00DC431E" w:rsidRPr="00AD4A09" w14:paraId="34DA3C11" w14:textId="77777777">
            <w:pPr>
              <w:jc w:val="both"/>
              <w:rPr>
                <w:highlight w:val="lightGray"/>
              </w:rPr>
            </w:pPr>
            <w:r w:rsidRPr="00AD4A09">
              <w:rPr>
                <w:highlight w:val="lightGray"/>
              </w:rPr>
              <w:t>(2)  the administrative burden the study imposes on appraisal districts, the comptroller, and taxing units;</w:t>
            </w:r>
          </w:p>
          <w:p w:rsidR="00DC431E" w:rsidRPr="00AD4A09" w14:paraId="333F3A42" w14:textId="77777777">
            <w:pPr>
              <w:jc w:val="both"/>
              <w:rPr>
                <w:highlight w:val="lightGray"/>
              </w:rPr>
            </w:pPr>
            <w:r w:rsidRPr="00AD4A09">
              <w:rPr>
                <w:highlight w:val="lightGray"/>
              </w:rPr>
              <w:t>(3)  the effectiveness of the study in achieving its purpose as described by Section 403.301, Government Code;</w:t>
            </w:r>
          </w:p>
          <w:p w:rsidR="00DC431E" w:rsidRPr="00AD4A09" w14:paraId="1BAAC6E7" w14:textId="77777777">
            <w:pPr>
              <w:jc w:val="both"/>
              <w:rPr>
                <w:highlight w:val="lightGray"/>
              </w:rPr>
            </w:pPr>
            <w:r w:rsidRPr="00AD4A09">
              <w:rPr>
                <w:highlight w:val="lightGray"/>
              </w:rPr>
              <w:t>(4)  the viability of alternative means and methods to ensure the accuracy of the determination of the value of taxable property for the purpose of the equitable distribution of financial aid for public education in this state; and</w:t>
            </w:r>
          </w:p>
          <w:p w:rsidR="00DC431E" w:rsidRPr="00AD4A09" w14:paraId="019D45FE" w14:textId="77777777">
            <w:pPr>
              <w:jc w:val="both"/>
              <w:rPr>
                <w:highlight w:val="lightGray"/>
              </w:rPr>
            </w:pPr>
            <w:r w:rsidRPr="00AD4A09">
              <w:rPr>
                <w:highlight w:val="lightGray"/>
              </w:rPr>
              <w:t xml:space="preserve">(5)  the consistency and reliability of the results of the study with other appraisal district studies conducted by the </w:t>
            </w:r>
            <w:r w:rsidRPr="00AD4A09">
              <w:rPr>
                <w:highlight w:val="lightGray"/>
              </w:rPr>
              <w:t>comptroller, including:</w:t>
            </w:r>
          </w:p>
          <w:p w:rsidR="00DC431E" w:rsidRPr="00AD4A09" w14:paraId="0992CBFC" w14:textId="77777777">
            <w:pPr>
              <w:jc w:val="both"/>
              <w:rPr>
                <w:highlight w:val="lightGray"/>
              </w:rPr>
            </w:pPr>
            <w:r w:rsidRPr="00AD4A09">
              <w:rPr>
                <w:highlight w:val="lightGray"/>
              </w:rPr>
              <w:t>(A)  the ratio study under Section 5.10, Tax Code;</w:t>
            </w:r>
          </w:p>
          <w:p w:rsidR="00DC431E" w:rsidRPr="00AD4A09" w14:paraId="5FA84A8D" w14:textId="77777777">
            <w:pPr>
              <w:jc w:val="both"/>
              <w:rPr>
                <w:highlight w:val="lightGray"/>
              </w:rPr>
            </w:pPr>
            <w:r w:rsidRPr="00AD4A09">
              <w:rPr>
                <w:highlight w:val="lightGray"/>
              </w:rPr>
              <w:t>(B)  the review of appraisal districts under Section 5.102, Tax Code; and</w:t>
            </w:r>
          </w:p>
          <w:p w:rsidR="00DC431E" w14:paraId="5640FDEB" w14:textId="77777777">
            <w:pPr>
              <w:jc w:val="both"/>
            </w:pPr>
            <w:r w:rsidRPr="00AD4A09">
              <w:rPr>
                <w:highlight w:val="lightGray"/>
              </w:rPr>
              <w:t>(C)  the targeted review of appraisal districts under Section 403.302(k-1), Government Code.</w:t>
            </w:r>
          </w:p>
          <w:p w:rsidR="00DC431E" w14:paraId="1659F7BE" w14:textId="77777777">
            <w:pPr>
              <w:jc w:val="both"/>
            </w:pPr>
            <w:r>
              <w:t xml:space="preserve">(j)  The </w:t>
            </w:r>
            <w:r w:rsidRPr="00AB4F15">
              <w:rPr>
                <w:highlight w:val="lightGray"/>
              </w:rPr>
              <w:t>task force</w:t>
            </w:r>
            <w:r>
              <w:t xml:space="preserve"> may request relevant information from the comptroller, Texas Education Agency, appraisal districts, and taxing units, and the entity receiving the request shall comply with the request.</w:t>
            </w:r>
          </w:p>
          <w:p w:rsidR="00DC431E" w14:paraId="1481DF8F" w14:textId="77777777">
            <w:pPr>
              <w:jc w:val="both"/>
            </w:pPr>
            <w:r>
              <w:t xml:space="preserve">(k)  The </w:t>
            </w:r>
            <w:r w:rsidRPr="00AB4F15">
              <w:rPr>
                <w:highlight w:val="lightGray"/>
              </w:rPr>
              <w:t>task force</w:t>
            </w:r>
            <w:r>
              <w:t xml:space="preserve"> shall develop recommendations </w:t>
            </w:r>
            <w:r w:rsidRPr="00AB4F15">
              <w:rPr>
                <w:highlight w:val="lightGray"/>
              </w:rPr>
              <w:t xml:space="preserve">for the most </w:t>
            </w:r>
            <w:r w:rsidRPr="00125328">
              <w:rPr>
                <w:highlight w:val="lightGray"/>
              </w:rPr>
              <w:t>appropriate methods b</w:t>
            </w:r>
            <w:r w:rsidRPr="00AB4F15">
              <w:rPr>
                <w:highlight w:val="lightGray"/>
              </w:rPr>
              <w:t xml:space="preserve">y which to address issues identified with the continued use of the study, which may include the elimination or replacement </w:t>
            </w:r>
            <w:r w:rsidRPr="00125328">
              <w:rPr>
                <w:highlight w:val="lightGray"/>
              </w:rPr>
              <w:t>of the study</w:t>
            </w:r>
            <w:r>
              <w:t>.</w:t>
            </w:r>
          </w:p>
          <w:p w:rsidR="00AB4F15" w14:paraId="67BAE67B" w14:textId="77777777">
            <w:pPr>
              <w:jc w:val="both"/>
            </w:pPr>
          </w:p>
          <w:p w:rsidR="00DC431E" w14:paraId="556A38E1" w14:textId="34637CE3">
            <w:pPr>
              <w:jc w:val="both"/>
            </w:pPr>
            <w:r>
              <w:t xml:space="preserve">(l)  Not later than </w:t>
            </w:r>
            <w:r w:rsidRPr="00AB4F15">
              <w:rPr>
                <w:highlight w:val="lightGray"/>
              </w:rPr>
              <w:t>November</w:t>
            </w:r>
            <w:r>
              <w:t xml:space="preserve"> 1, 2026, the </w:t>
            </w:r>
            <w:r w:rsidRPr="00AB4F15">
              <w:rPr>
                <w:highlight w:val="lightGray"/>
              </w:rPr>
              <w:t>task force</w:t>
            </w:r>
            <w:r>
              <w:t xml:space="preserve"> shall prepare and submit to the governor, the lieutenant governor, the speaker of the house of representatives, and each other member of the legislature a </w:t>
            </w:r>
            <w:r w:rsidRPr="00AB4F15">
              <w:rPr>
                <w:highlight w:val="lightGray"/>
              </w:rPr>
              <w:t>written</w:t>
            </w:r>
            <w:r>
              <w:t xml:space="preserve"> report on the use of the study and recommendations developed by the </w:t>
            </w:r>
            <w:r w:rsidRPr="00AB4F15">
              <w:rPr>
                <w:highlight w:val="lightGray"/>
              </w:rPr>
              <w:t>task force</w:t>
            </w:r>
            <w:r>
              <w:t>.</w:t>
            </w:r>
          </w:p>
          <w:p w:rsidR="00AB4F15" w14:paraId="24BD01B2" w14:textId="77777777">
            <w:pPr>
              <w:jc w:val="both"/>
            </w:pPr>
          </w:p>
          <w:p w:rsidR="00DC431E" w14:paraId="6714F7F6" w14:textId="0828EA9B">
            <w:pPr>
              <w:jc w:val="both"/>
            </w:pPr>
            <w:r>
              <w:t xml:space="preserve">(m)  The </w:t>
            </w:r>
            <w:r w:rsidRPr="00AB4F15">
              <w:rPr>
                <w:highlight w:val="lightGray"/>
              </w:rPr>
              <w:t>task force</w:t>
            </w:r>
            <w:r>
              <w:t xml:space="preserve"> is abolished and this Act expires </w:t>
            </w:r>
            <w:r w:rsidRPr="00AB4F15">
              <w:rPr>
                <w:highlight w:val="lightGray"/>
              </w:rPr>
              <w:t>June</w:t>
            </w:r>
            <w:r>
              <w:t xml:space="preserve"> 1, 2027.</w:t>
            </w:r>
          </w:p>
          <w:p w:rsidR="00DC431E" w14:paraId="2A798B9C" w14:textId="77777777">
            <w:pPr>
              <w:jc w:val="both"/>
            </w:pPr>
          </w:p>
        </w:tc>
        <w:tc>
          <w:tcPr>
            <w:tcW w:w="6248" w:type="dxa"/>
          </w:tcPr>
          <w:p w:rsidR="00AD4A09" w:rsidP="00AD4A09" w14:paraId="78D62785" w14:textId="77777777">
            <w:pPr>
              <w:jc w:val="both"/>
            </w:pPr>
            <w:r>
              <w:t>SECTION 1.  (a)  In this Act:</w:t>
            </w:r>
          </w:p>
          <w:p w:rsidR="00AD4A09" w:rsidP="00AD4A09" w14:paraId="4AB707E9" w14:textId="77777777">
            <w:pPr>
              <w:jc w:val="both"/>
            </w:pPr>
            <w:r>
              <w:t>(1)  "Comptroller" means the comptroller of public accounts.</w:t>
            </w:r>
          </w:p>
          <w:p w:rsidR="00AD4A09" w:rsidP="00AD4A09" w14:paraId="6AB75361" w14:textId="77777777">
            <w:pPr>
              <w:jc w:val="both"/>
            </w:pPr>
            <w:r>
              <w:t>(2)  "Study" means the school district property value study conducted by the comptroller under Section 403.302, Government Code.</w:t>
            </w:r>
          </w:p>
          <w:p w:rsidR="00AD4A09" w:rsidP="00AD4A09" w14:paraId="160692FF" w14:textId="77777777">
            <w:pPr>
              <w:jc w:val="both"/>
            </w:pPr>
            <w:r>
              <w:t>(3</w:t>
            </w:r>
            <w:r w:rsidRPr="00125328">
              <w:t xml:space="preserve">)  </w:t>
            </w:r>
            <w:r w:rsidRPr="00AD4A09">
              <w:rPr>
                <w:highlight w:val="lightGray"/>
              </w:rPr>
              <w:t>"Study group"</w:t>
            </w:r>
            <w:r>
              <w:t xml:space="preserve"> means the school district property value study </w:t>
            </w:r>
            <w:r w:rsidRPr="00AD4A09">
              <w:rPr>
                <w:highlight w:val="lightGray"/>
              </w:rPr>
              <w:t>group</w:t>
            </w:r>
            <w:r>
              <w:t xml:space="preserve"> established by this Act.</w:t>
            </w:r>
          </w:p>
          <w:p w:rsidR="00AD4A09" w:rsidP="00AD4A09" w14:paraId="1542038D" w14:textId="77777777">
            <w:pPr>
              <w:jc w:val="both"/>
            </w:pPr>
            <w:r>
              <w:t>(4)  "Taxing unit" has the meaning assigned by Section 1.04, Tax Code.</w:t>
            </w:r>
          </w:p>
          <w:p w:rsidR="00AD4A09" w:rsidP="00AD4A09" w14:paraId="208EF391" w14:textId="77777777">
            <w:pPr>
              <w:jc w:val="both"/>
            </w:pPr>
            <w:r>
              <w:t xml:space="preserve">(b)  </w:t>
            </w:r>
            <w:r w:rsidRPr="00AD4A09">
              <w:rPr>
                <w:highlight w:val="lightGray"/>
              </w:rPr>
              <w:t>The purpose of the study group is to hold a single public meeting to:</w:t>
            </w:r>
          </w:p>
          <w:p w:rsidR="00AD4A09" w:rsidP="00AD4A09" w14:paraId="2722D61F" w14:textId="77777777">
            <w:pPr>
              <w:jc w:val="both"/>
            </w:pPr>
            <w:r>
              <w:t xml:space="preserve">(1)  examine the use and effect of the study </w:t>
            </w:r>
            <w:r w:rsidRPr="00AD4A09">
              <w:rPr>
                <w:highlight w:val="lightGray"/>
              </w:rPr>
              <w:t>in the annual distribution of state financial aid for public education</w:t>
            </w:r>
            <w:r w:rsidRPr="00125328">
              <w:t>;</w:t>
            </w:r>
            <w:r>
              <w:t xml:space="preserve"> and</w:t>
            </w:r>
          </w:p>
          <w:p w:rsidR="00AD4A09" w:rsidP="00AD4A09" w14:paraId="7E7D31EF" w14:textId="77777777">
            <w:pPr>
              <w:jc w:val="both"/>
            </w:pPr>
            <w:r>
              <w:t xml:space="preserve">(2)  develop recommendations on alternative methods </w:t>
            </w:r>
            <w:r w:rsidRPr="00AD4A09">
              <w:rPr>
                <w:highlight w:val="lightGray"/>
              </w:rPr>
              <w:t>for verifying that valuations of complex properties are determined appropriately and included in the study.</w:t>
            </w:r>
          </w:p>
          <w:p w:rsidR="00AD4A09" w:rsidP="00AD4A09" w14:paraId="23F19364" w14:textId="77777777">
            <w:pPr>
              <w:jc w:val="both"/>
            </w:pPr>
            <w:r>
              <w:t xml:space="preserve">(c)  The </w:t>
            </w:r>
            <w:r w:rsidRPr="00AD4A09">
              <w:rPr>
                <w:highlight w:val="lightGray"/>
              </w:rPr>
              <w:t>study group</w:t>
            </w:r>
            <w:r>
              <w:t xml:space="preserve"> is composed of </w:t>
            </w:r>
            <w:r w:rsidRPr="00AD4A09">
              <w:rPr>
                <w:highlight w:val="lightGray"/>
              </w:rPr>
              <w:t>six</w:t>
            </w:r>
            <w:r>
              <w:t xml:space="preserve"> members appointed as follows:</w:t>
            </w:r>
          </w:p>
          <w:p w:rsidR="00AD4A09" w:rsidP="00AD4A09" w14:paraId="28E7807E" w14:textId="77777777">
            <w:pPr>
              <w:jc w:val="both"/>
            </w:pPr>
          </w:p>
          <w:p w:rsidR="00AD4A09" w:rsidP="00AD4A09" w14:paraId="2FD3C8B0" w14:textId="77777777">
            <w:pPr>
              <w:jc w:val="both"/>
            </w:pPr>
          </w:p>
          <w:p w:rsidR="00AD4A09" w:rsidP="00AD4A09" w14:paraId="674129F6" w14:textId="77777777">
            <w:pPr>
              <w:jc w:val="both"/>
            </w:pPr>
          </w:p>
          <w:p w:rsidR="00AD4A09" w:rsidP="00AD4A09" w14:paraId="21FBAC15" w14:textId="77777777">
            <w:pPr>
              <w:jc w:val="both"/>
            </w:pPr>
          </w:p>
          <w:p w:rsidR="00AD4A09" w:rsidP="00AD4A09" w14:paraId="1E369519" w14:textId="77777777">
            <w:pPr>
              <w:jc w:val="both"/>
            </w:pPr>
          </w:p>
          <w:p w:rsidR="00AD4A09" w:rsidP="00AD4A09" w14:paraId="146A3E04" w14:textId="77777777">
            <w:pPr>
              <w:jc w:val="both"/>
            </w:pPr>
          </w:p>
          <w:p w:rsidR="00AD4A09" w:rsidP="00AD4A09" w14:paraId="22F93510" w14:textId="77777777">
            <w:pPr>
              <w:jc w:val="both"/>
            </w:pPr>
          </w:p>
          <w:p w:rsidR="00AD4A09" w:rsidP="00AD4A09" w14:paraId="05B016A8" w14:textId="4AD9DCD2">
            <w:pPr>
              <w:jc w:val="both"/>
            </w:pPr>
            <w:r>
              <w:t xml:space="preserve">(1)  </w:t>
            </w:r>
            <w:r w:rsidRPr="00AD4A09">
              <w:rPr>
                <w:highlight w:val="lightGray"/>
              </w:rPr>
              <w:t>three</w:t>
            </w:r>
            <w:r>
              <w:t xml:space="preserve"> members of the senate, </w:t>
            </w:r>
            <w:r w:rsidRPr="00AD4A09">
              <w:rPr>
                <w:highlight w:val="lightGray"/>
              </w:rPr>
              <w:t>including one vice-chair of a standing substantive committee of the senate</w:t>
            </w:r>
            <w:r w:rsidRPr="00125328">
              <w:rPr>
                <w:highlight w:val="lightGray"/>
              </w:rPr>
              <w:t>,</w:t>
            </w:r>
            <w:r>
              <w:t xml:space="preserve"> appointed by the lieutenant governor; and</w:t>
            </w:r>
          </w:p>
          <w:p w:rsidR="00AD4A09" w:rsidP="00AD4A09" w14:paraId="4F61EEC4" w14:textId="77777777">
            <w:pPr>
              <w:jc w:val="both"/>
            </w:pPr>
            <w:r>
              <w:t xml:space="preserve">(2)  </w:t>
            </w:r>
            <w:r w:rsidRPr="00AD4A09">
              <w:rPr>
                <w:highlight w:val="lightGray"/>
              </w:rPr>
              <w:t>three</w:t>
            </w:r>
            <w:r>
              <w:t xml:space="preserve"> members of the house of representatives, </w:t>
            </w:r>
            <w:r w:rsidRPr="00AD4A09">
              <w:rPr>
                <w:highlight w:val="lightGray"/>
              </w:rPr>
              <w:t>including one vice-chair of a standing substantive committee of the house of representatives,</w:t>
            </w:r>
            <w:r>
              <w:t xml:space="preserve"> appointed by the speaker of the house of representatives.</w:t>
            </w:r>
          </w:p>
          <w:p w:rsidR="00AD4A09" w:rsidP="00AD4A09" w14:paraId="545FB21F" w14:textId="77777777">
            <w:pPr>
              <w:jc w:val="both"/>
            </w:pPr>
          </w:p>
          <w:p w:rsidR="00AD4A09" w:rsidP="00AD4A09" w14:paraId="3D3CF755" w14:textId="77777777">
            <w:pPr>
              <w:jc w:val="both"/>
            </w:pPr>
          </w:p>
          <w:p w:rsidR="00AD4A09" w:rsidP="00AD4A09" w14:paraId="2007D07C" w14:textId="77777777">
            <w:pPr>
              <w:jc w:val="both"/>
            </w:pPr>
          </w:p>
          <w:p w:rsidR="00AD4A09" w:rsidP="00AD4A09" w14:paraId="359E15D1" w14:textId="77777777">
            <w:pPr>
              <w:jc w:val="both"/>
            </w:pPr>
          </w:p>
          <w:p w:rsidR="00AD4A09" w:rsidP="00AD4A09" w14:paraId="01A1D39B" w14:textId="77777777">
            <w:pPr>
              <w:jc w:val="both"/>
            </w:pPr>
          </w:p>
          <w:p w:rsidR="00AD4A09" w:rsidP="00AD4A09" w14:paraId="77C910E2" w14:textId="77777777">
            <w:pPr>
              <w:jc w:val="both"/>
            </w:pPr>
          </w:p>
          <w:p w:rsidR="00AD4A09" w:rsidP="00AD4A09" w14:paraId="5C0EAB89" w14:textId="77777777">
            <w:pPr>
              <w:jc w:val="both"/>
            </w:pPr>
          </w:p>
          <w:p w:rsidR="00AD4A09" w:rsidP="00AD4A09" w14:paraId="1CA42461" w14:textId="77777777">
            <w:pPr>
              <w:jc w:val="both"/>
            </w:pPr>
          </w:p>
          <w:p w:rsidR="00AD4A09" w:rsidP="00AD4A09" w14:paraId="08A2748D" w14:textId="77777777">
            <w:pPr>
              <w:jc w:val="both"/>
            </w:pPr>
          </w:p>
          <w:p w:rsidR="00AD4A09" w:rsidP="00AD4A09" w14:paraId="3D7CCF53" w14:textId="77777777">
            <w:pPr>
              <w:jc w:val="both"/>
            </w:pPr>
          </w:p>
          <w:p w:rsidR="00AD4A09" w:rsidP="00AD4A09" w14:paraId="0DEAD1E7" w14:textId="77777777">
            <w:pPr>
              <w:jc w:val="both"/>
            </w:pPr>
          </w:p>
          <w:p w:rsidR="00AD4A09" w:rsidP="00AD4A09" w14:paraId="39230431" w14:textId="77777777">
            <w:pPr>
              <w:jc w:val="both"/>
            </w:pPr>
          </w:p>
          <w:p w:rsidR="00AD4A09" w:rsidP="00AD4A09" w14:paraId="24138C2A" w14:textId="77777777">
            <w:pPr>
              <w:jc w:val="both"/>
            </w:pPr>
          </w:p>
          <w:p w:rsidR="00AD4A09" w:rsidP="00AD4A09" w14:paraId="7BF9079E" w14:textId="77777777">
            <w:pPr>
              <w:jc w:val="both"/>
            </w:pPr>
          </w:p>
          <w:p w:rsidR="00AD4A09" w:rsidP="00AD4A09" w14:paraId="4FCE209C" w14:textId="77777777">
            <w:pPr>
              <w:jc w:val="both"/>
            </w:pPr>
          </w:p>
          <w:p w:rsidR="00AD4A09" w:rsidP="00AD4A09" w14:paraId="0F5C79C1" w14:textId="77777777">
            <w:pPr>
              <w:jc w:val="both"/>
            </w:pPr>
          </w:p>
          <w:p w:rsidR="00AD4A09" w:rsidP="00AD4A09" w14:paraId="4541BA34" w14:textId="77777777">
            <w:pPr>
              <w:jc w:val="both"/>
            </w:pPr>
          </w:p>
          <w:p w:rsidR="00AD4A09" w:rsidP="00AD4A09" w14:paraId="3196B6F5" w14:textId="77777777">
            <w:pPr>
              <w:jc w:val="both"/>
            </w:pPr>
          </w:p>
          <w:p w:rsidR="00AD4A09" w:rsidP="00AD4A09" w14:paraId="528CA54F" w14:textId="77777777">
            <w:pPr>
              <w:jc w:val="both"/>
            </w:pPr>
          </w:p>
          <w:p w:rsidR="00AD4A09" w:rsidP="00AD4A09" w14:paraId="5DC5C4D2" w14:textId="77777777">
            <w:pPr>
              <w:jc w:val="both"/>
            </w:pPr>
          </w:p>
          <w:p w:rsidR="00AD4A09" w:rsidP="00AD4A09" w14:paraId="700CC6B9" w14:textId="77777777">
            <w:pPr>
              <w:jc w:val="both"/>
            </w:pPr>
          </w:p>
          <w:p w:rsidR="00AD4A09" w:rsidP="00AD4A09" w14:paraId="22B0A5A4" w14:textId="77777777">
            <w:pPr>
              <w:jc w:val="both"/>
            </w:pPr>
          </w:p>
          <w:p w:rsidR="00AD4A09" w:rsidP="00AD4A09" w14:paraId="43978C62" w14:textId="77777777">
            <w:pPr>
              <w:jc w:val="both"/>
            </w:pPr>
          </w:p>
          <w:p w:rsidR="00AD4A09" w:rsidP="00AD4A09" w14:paraId="752356D2" w14:textId="77777777">
            <w:pPr>
              <w:jc w:val="both"/>
            </w:pPr>
          </w:p>
          <w:p w:rsidR="00AD4A09" w:rsidP="00AD4A09" w14:paraId="4B48A90F" w14:textId="77777777">
            <w:pPr>
              <w:jc w:val="both"/>
            </w:pPr>
          </w:p>
          <w:p w:rsidR="00AD4A09" w:rsidP="00AD4A09" w14:paraId="0380A10D" w14:textId="77777777">
            <w:pPr>
              <w:jc w:val="both"/>
            </w:pPr>
          </w:p>
          <w:p w:rsidR="00AD4A09" w:rsidP="00AD4A09" w14:paraId="73E8B60C" w14:textId="77777777">
            <w:pPr>
              <w:jc w:val="both"/>
            </w:pPr>
          </w:p>
          <w:p w:rsidR="00AD4A09" w:rsidP="00AD4A09" w14:paraId="3A80B7D6" w14:textId="77777777">
            <w:pPr>
              <w:jc w:val="both"/>
            </w:pPr>
          </w:p>
          <w:p w:rsidR="00AD4A09" w:rsidP="00AD4A09" w14:paraId="26168191" w14:textId="77777777">
            <w:pPr>
              <w:jc w:val="both"/>
            </w:pPr>
          </w:p>
          <w:p w:rsidR="00AD4A09" w:rsidP="00AD4A09" w14:paraId="5BAAB0F8" w14:textId="77777777">
            <w:pPr>
              <w:jc w:val="both"/>
            </w:pPr>
          </w:p>
          <w:p w:rsidR="00AD4A09" w:rsidP="00AD4A09" w14:paraId="391A82F5" w14:textId="77777777">
            <w:pPr>
              <w:jc w:val="both"/>
            </w:pPr>
          </w:p>
          <w:p w:rsidR="00AD4A09" w:rsidP="00AD4A09" w14:paraId="3D3613B1" w14:textId="77777777">
            <w:pPr>
              <w:jc w:val="both"/>
            </w:pPr>
          </w:p>
          <w:p w:rsidR="00AD4A09" w:rsidP="00AD4A09" w14:paraId="7AB42F62" w14:textId="77777777">
            <w:pPr>
              <w:jc w:val="both"/>
            </w:pPr>
          </w:p>
          <w:p w:rsidR="00AD4A09" w:rsidP="00AD4A09" w14:paraId="7DD93C2B" w14:textId="77777777">
            <w:pPr>
              <w:jc w:val="both"/>
            </w:pPr>
          </w:p>
          <w:p w:rsidR="00AD4A09" w:rsidP="00AD4A09" w14:paraId="479CA7E2" w14:textId="77777777">
            <w:pPr>
              <w:jc w:val="both"/>
            </w:pPr>
          </w:p>
          <w:p w:rsidR="00AD4A09" w:rsidP="00AD4A09" w14:paraId="65C59BE6" w14:textId="77777777">
            <w:pPr>
              <w:jc w:val="both"/>
            </w:pPr>
          </w:p>
          <w:p w:rsidR="00AD4A09" w:rsidP="00AD4A09" w14:paraId="7737B730" w14:textId="77777777">
            <w:pPr>
              <w:jc w:val="both"/>
            </w:pPr>
          </w:p>
          <w:p w:rsidR="00AD4A09" w:rsidP="00AD4A09" w14:paraId="37A075A2" w14:textId="77777777">
            <w:pPr>
              <w:jc w:val="both"/>
            </w:pPr>
          </w:p>
          <w:p w:rsidR="00AD4A09" w:rsidP="00AD4A09" w14:paraId="7B11B6D5" w14:textId="2F7BB376">
            <w:pPr>
              <w:jc w:val="both"/>
            </w:pPr>
            <w:r>
              <w:t xml:space="preserve">(d)  The </w:t>
            </w:r>
            <w:r w:rsidRPr="00AB4F15">
              <w:rPr>
                <w:highlight w:val="lightGray"/>
              </w:rPr>
              <w:t>study group</w:t>
            </w:r>
            <w:r>
              <w:t xml:space="preserve"> may request relevant information from the comptroller, Texas Education Agency, appraisal districts, and taxing units, and the entity receiving the request shall comply with the request.</w:t>
            </w:r>
          </w:p>
          <w:p w:rsidR="00AD4A09" w:rsidP="00AD4A09" w14:paraId="719FFD37" w14:textId="77777777">
            <w:pPr>
              <w:jc w:val="both"/>
            </w:pPr>
            <w:r>
              <w:t xml:space="preserve">(e)  The </w:t>
            </w:r>
            <w:r w:rsidRPr="00AB4F15">
              <w:rPr>
                <w:highlight w:val="lightGray"/>
              </w:rPr>
              <w:t>study group</w:t>
            </w:r>
            <w:r>
              <w:t xml:space="preserve"> shall </w:t>
            </w:r>
            <w:r w:rsidRPr="00AB4F15">
              <w:rPr>
                <w:highlight w:val="lightGray"/>
              </w:rPr>
              <w:t>examine the use and effect of the study in the annual distribution of state financial aid for public education and</w:t>
            </w:r>
            <w:r>
              <w:t xml:space="preserve"> develop recommendations </w:t>
            </w:r>
            <w:r w:rsidRPr="00AB4F15">
              <w:rPr>
                <w:highlight w:val="lightGray"/>
              </w:rPr>
              <w:t xml:space="preserve">on alternative methods for verifying that valuations of complex properties are determined appropriately and included </w:t>
            </w:r>
            <w:r w:rsidRPr="00125328">
              <w:rPr>
                <w:highlight w:val="lightGray"/>
              </w:rPr>
              <w:t>in the study</w:t>
            </w:r>
            <w:r>
              <w:t>.</w:t>
            </w:r>
          </w:p>
          <w:p w:rsidR="00AD4A09" w:rsidP="00AD4A09" w14:paraId="21C2204B" w14:textId="77777777">
            <w:pPr>
              <w:jc w:val="both"/>
            </w:pPr>
            <w:r>
              <w:t xml:space="preserve">(f)  Not later than </w:t>
            </w:r>
            <w:r w:rsidRPr="00AB4F15">
              <w:rPr>
                <w:highlight w:val="lightGray"/>
              </w:rPr>
              <w:t>December</w:t>
            </w:r>
            <w:r>
              <w:t xml:space="preserve"> 1, 2026, the </w:t>
            </w:r>
            <w:r w:rsidRPr="00AB4F15">
              <w:rPr>
                <w:highlight w:val="lightGray"/>
              </w:rPr>
              <w:t>study group</w:t>
            </w:r>
            <w:r>
              <w:t xml:space="preserve"> shall prepare and submit to the governor, the lieutenant governor, </w:t>
            </w:r>
            <w:r w:rsidRPr="00AB4F15">
              <w:rPr>
                <w:highlight w:val="lightGray"/>
              </w:rPr>
              <w:t>and</w:t>
            </w:r>
            <w:r>
              <w:t xml:space="preserve"> the speaker of the house of representatives and </w:t>
            </w:r>
            <w:r w:rsidRPr="00AB4F15">
              <w:rPr>
                <w:highlight w:val="lightGray"/>
              </w:rPr>
              <w:t>electronically provide</w:t>
            </w:r>
            <w:r>
              <w:t xml:space="preserve"> each other member of the legislature a report on the use </w:t>
            </w:r>
            <w:r w:rsidRPr="00AB4F15">
              <w:rPr>
                <w:highlight w:val="lightGray"/>
              </w:rPr>
              <w:t>and effect</w:t>
            </w:r>
            <w:r>
              <w:t xml:space="preserve"> of the study and </w:t>
            </w:r>
            <w:r w:rsidRPr="00AB4F15">
              <w:rPr>
                <w:highlight w:val="lightGray"/>
              </w:rPr>
              <w:t>the</w:t>
            </w:r>
            <w:r>
              <w:t xml:space="preserve"> recommendations developed by the </w:t>
            </w:r>
            <w:r w:rsidRPr="00AB4F15">
              <w:rPr>
                <w:highlight w:val="lightGray"/>
              </w:rPr>
              <w:t>study group</w:t>
            </w:r>
            <w:r w:rsidRPr="00741E02">
              <w:t>.</w:t>
            </w:r>
          </w:p>
          <w:p w:rsidR="00AD4A09" w:rsidP="00AD4A09" w14:paraId="2F5D93B8" w14:textId="77777777">
            <w:pPr>
              <w:jc w:val="both"/>
            </w:pPr>
            <w:r>
              <w:t xml:space="preserve">(g)  The </w:t>
            </w:r>
            <w:r w:rsidRPr="00AB4F15">
              <w:rPr>
                <w:highlight w:val="lightGray"/>
              </w:rPr>
              <w:t>study group</w:t>
            </w:r>
            <w:r>
              <w:t xml:space="preserve"> is abolished and this Act expires </w:t>
            </w:r>
            <w:r w:rsidRPr="00AB4F15">
              <w:rPr>
                <w:highlight w:val="lightGray"/>
              </w:rPr>
              <w:t>January</w:t>
            </w:r>
            <w:r>
              <w:t xml:space="preserve"> 1, 2027.</w:t>
            </w:r>
          </w:p>
          <w:p w:rsidR="00DC431E" w14:paraId="13EDA116" w14:textId="3EE1D5DC">
            <w:pPr>
              <w:jc w:val="both"/>
            </w:pPr>
          </w:p>
          <w:p w:rsidR="00DC431E" w14:paraId="1E49926D" w14:textId="77777777">
            <w:pPr>
              <w:jc w:val="both"/>
            </w:pPr>
          </w:p>
        </w:tc>
        <w:tc>
          <w:tcPr>
            <w:tcW w:w="6244" w:type="dxa"/>
          </w:tcPr>
          <w:p w:rsidR="00DC431E" w14:paraId="07831360" w14:textId="77777777">
            <w:pPr>
              <w:jc w:val="both"/>
            </w:pPr>
          </w:p>
        </w:tc>
      </w:tr>
      <w:tr w14:paraId="593DB166" w14:textId="77777777" w:rsidTr="00AD4A09">
        <w:tblPrEx>
          <w:tblW w:w="4820" w:type="pct"/>
          <w:tblInd w:w="6" w:type="dxa"/>
          <w:tblLayout w:type="fixed"/>
          <w:tblCellMar>
            <w:left w:w="0" w:type="dxa"/>
            <w:bottom w:w="288" w:type="dxa"/>
            <w:right w:w="720" w:type="dxa"/>
          </w:tblCellMar>
          <w:tblLook w:val="01E0"/>
        </w:tblPrEx>
        <w:tc>
          <w:tcPr>
            <w:tcW w:w="6248" w:type="dxa"/>
          </w:tcPr>
          <w:p w:rsidR="00DC431E" w14:paraId="63280F91" w14:textId="77777777">
            <w:pPr>
              <w:jc w:val="both"/>
            </w:pPr>
            <w:r>
              <w:t>SECTION 2.  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DC431E" w14:paraId="12EA09C4" w14:textId="77777777">
            <w:pPr>
              <w:jc w:val="both"/>
            </w:pPr>
          </w:p>
        </w:tc>
        <w:tc>
          <w:tcPr>
            <w:tcW w:w="6248" w:type="dxa"/>
          </w:tcPr>
          <w:p w:rsidR="00DC431E" w14:paraId="378560BF" w14:textId="77777777">
            <w:pPr>
              <w:jc w:val="both"/>
            </w:pPr>
            <w:r>
              <w:t>SECTION 2. Same as House version.</w:t>
            </w:r>
          </w:p>
          <w:p w:rsidR="00DC431E" w14:paraId="12DD503D" w14:textId="77777777">
            <w:pPr>
              <w:jc w:val="both"/>
            </w:pPr>
          </w:p>
          <w:p w:rsidR="00DC431E" w14:paraId="4F5BE743" w14:textId="77777777">
            <w:pPr>
              <w:jc w:val="both"/>
            </w:pPr>
          </w:p>
        </w:tc>
        <w:tc>
          <w:tcPr>
            <w:tcW w:w="6244" w:type="dxa"/>
          </w:tcPr>
          <w:p w:rsidR="00DC431E" w14:paraId="13C3CA89" w14:textId="77777777">
            <w:pPr>
              <w:jc w:val="both"/>
            </w:pPr>
          </w:p>
        </w:tc>
      </w:tr>
    </w:tbl>
    <w:p w:rsidR="005A5FB8" w:rsidRPr="001747F0" w14:paraId="2ECB88C5" w14:textId="77777777">
      <w:pPr>
        <w:rPr>
          <w:sz w:val="2"/>
          <w:szCs w:val="2"/>
        </w:rPr>
      </w:pPr>
    </w:p>
    <w:sectPr w:rsidSect="00DC431E">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444" w14:paraId="272AC80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31E" w14:paraId="6B403FB5" w14:textId="159FDA5D">
    <w:pPr>
      <w:tabs>
        <w:tab w:val="center" w:pos="9360"/>
        <w:tab w:val="right" w:pos="18720"/>
      </w:tabs>
    </w:pPr>
    <w:r>
      <w:fldChar w:fldCharType="begin"/>
    </w:r>
    <w:r>
      <w:instrText xml:space="preserve"> DOCPROPERTY  CCRF  \* MERGEFORMAT </w:instrText>
    </w:r>
    <w:r>
      <w:fldChar w:fldCharType="separate"/>
    </w:r>
    <w:r w:rsidR="00CF2444">
      <w:t xml:space="preserve"> </w:t>
    </w:r>
    <w:r>
      <w:fldChar w:fldCharType="end"/>
    </w:r>
    <w:r w:rsidR="005A5FB8">
      <w:tab/>
    </w:r>
    <w:r>
      <w:fldChar w:fldCharType="begin"/>
    </w:r>
    <w:r w:rsidR="005A5FB8">
      <w:instrText xml:space="preserve"> PAGE </w:instrText>
    </w:r>
    <w:r>
      <w:fldChar w:fldCharType="separate"/>
    </w:r>
    <w:r w:rsidR="005A5FB8">
      <w:t>3</w:t>
    </w:r>
    <w:r>
      <w:fldChar w:fldCharType="end"/>
    </w:r>
    <w:r w:rsidR="005A5FB8">
      <w:tab/>
    </w:r>
    <w:r>
      <w:fldChar w:fldCharType="begin"/>
    </w:r>
    <w:r>
      <w:instrText xml:space="preserve"> DOCPROPERTY  OTID  \* MERGEFORMAT </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444" w14:paraId="0F1CC28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444" w14:paraId="401506B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444" w14:paraId="287771B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444" w14:paraId="3478F6E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31E"/>
    <w:rsid w:val="00125328"/>
    <w:rsid w:val="001747F0"/>
    <w:rsid w:val="003A6312"/>
    <w:rsid w:val="004730C5"/>
    <w:rsid w:val="005A5FB8"/>
    <w:rsid w:val="00741E02"/>
    <w:rsid w:val="00AB4F15"/>
    <w:rsid w:val="00AD4A09"/>
    <w:rsid w:val="00C1058F"/>
    <w:rsid w:val="00CF2444"/>
    <w:rsid w:val="00DC431E"/>
    <w:rsid w:val="00F05B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C3BF41AD-F139-4687-A296-9C28977DB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31E"/>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444"/>
    <w:pPr>
      <w:tabs>
        <w:tab w:val="center" w:pos="4680"/>
        <w:tab w:val="right" w:pos="9360"/>
      </w:tabs>
    </w:pPr>
  </w:style>
  <w:style w:type="character" w:customStyle="1" w:styleId="HeaderChar">
    <w:name w:val="Header Char"/>
    <w:basedOn w:val="DefaultParagraphFont"/>
    <w:link w:val="Header"/>
    <w:uiPriority w:val="99"/>
    <w:rsid w:val="00CF2444"/>
    <w:rPr>
      <w:sz w:val="22"/>
    </w:rPr>
  </w:style>
  <w:style w:type="paragraph" w:styleId="Footer">
    <w:name w:val="footer"/>
    <w:basedOn w:val="Normal"/>
    <w:link w:val="FooterChar"/>
    <w:uiPriority w:val="99"/>
    <w:unhideWhenUsed/>
    <w:rsid w:val="00CF2444"/>
    <w:pPr>
      <w:tabs>
        <w:tab w:val="center" w:pos="4680"/>
        <w:tab w:val="right" w:pos="9360"/>
      </w:tabs>
    </w:pPr>
  </w:style>
  <w:style w:type="character" w:customStyle="1" w:styleId="FooterChar">
    <w:name w:val="Footer Char"/>
    <w:basedOn w:val="DefaultParagraphFont"/>
    <w:link w:val="Footer"/>
    <w:uiPriority w:val="99"/>
    <w:rsid w:val="00CF244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1</TotalTime>
  <Pages>3</Pages>
  <Words>1027</Words>
  <Characters>5454</Characters>
  <Application>Microsoft Office Word</Application>
  <DocSecurity>0</DocSecurity>
  <Lines>202</Lines>
  <Paragraphs>66</Paragraphs>
  <ScaleCrop>false</ScaleCrop>
  <HeadingPairs>
    <vt:vector size="2" baseType="variant">
      <vt:variant>
        <vt:lpstr>Title</vt:lpstr>
      </vt:variant>
      <vt:variant>
        <vt:i4>1</vt:i4>
      </vt:variant>
    </vt:vector>
  </HeadingPairs>
  <TitlesOfParts>
    <vt:vector size="1" baseType="lpstr">
      <vt:lpstr>HB4236-SAA</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HB4236-SAA</dc:title>
  <dc:creator>Kayla Nustad</dc:creator>
  <cp:lastModifiedBy>Kelly Thomas</cp:lastModifiedBy>
  <cp:revision>2</cp:revision>
  <dcterms:created xsi:type="dcterms:W3CDTF">2025-05-29T02:51:00Z</dcterms:created>
  <dcterms:modified xsi:type="dcterms:W3CDTF">2025-05-29T02:51:00Z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